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62018" w:rsidRDefault="00B62018" w:rsidP="007F1FFD">
      <w:pPr>
        <w:jc w:val="center"/>
        <w:rPr>
          <w:sz w:val="24"/>
        </w:rPr>
      </w:pPr>
      <w: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58.25pt;height:58.5pt">
            <v:imagedata r:id="rId6" o:title=""/>
          </v:shape>
        </w:pict>
      </w:r>
    </w:p>
    <w:p w:rsidR="00B62018" w:rsidRPr="00764FFC" w:rsidRDefault="00B62018" w:rsidP="007F1FFD">
      <w:pPr>
        <w:jc w:val="center"/>
        <w:rPr>
          <w:sz w:val="24"/>
        </w:rPr>
      </w:pPr>
    </w:p>
    <w:p w:rsidR="00B62018" w:rsidRPr="00E7122F" w:rsidRDefault="00B62018" w:rsidP="007F1FFD">
      <w:pPr>
        <w:jc w:val="center"/>
        <w:outlineLvl w:val="0"/>
        <w:rPr>
          <w:b/>
          <w:sz w:val="24"/>
        </w:rPr>
      </w:pPr>
      <w:r>
        <w:rPr>
          <w:b/>
          <w:sz w:val="24"/>
        </w:rPr>
        <w:t>УЧИЛИЩЕ ПО ЗАНАЯТИ</w:t>
      </w:r>
    </w:p>
    <w:p w:rsidR="00B62018" w:rsidRPr="00E7122F" w:rsidRDefault="00B62018" w:rsidP="007F1FFD">
      <w:pPr>
        <w:jc w:val="center"/>
        <w:outlineLvl w:val="0"/>
        <w:rPr>
          <w:b/>
          <w:sz w:val="24"/>
        </w:rPr>
      </w:pPr>
      <w:r>
        <w:rPr>
          <w:b/>
          <w:sz w:val="24"/>
        </w:rPr>
        <w:t>през месец юли 2022 година в „НИХЗИ-Орешак”ЕООД</w:t>
      </w:r>
    </w:p>
    <w:p w:rsidR="00B62018" w:rsidRPr="00E7122F" w:rsidRDefault="00B62018" w:rsidP="007F1FFD">
      <w:pPr>
        <w:jc w:val="center"/>
        <w:rPr>
          <w:b/>
          <w:sz w:val="24"/>
        </w:rPr>
      </w:pPr>
    </w:p>
    <w:p w:rsidR="00B62018" w:rsidRPr="008768BB" w:rsidRDefault="00B62018" w:rsidP="007F1FFD">
      <w:pPr>
        <w:jc w:val="center"/>
        <w:outlineLvl w:val="0"/>
        <w:rPr>
          <w:b/>
          <w:sz w:val="24"/>
        </w:rPr>
      </w:pPr>
      <w:r w:rsidRPr="00E7122F">
        <w:rPr>
          <w:b/>
          <w:sz w:val="24"/>
        </w:rPr>
        <w:t>ЗАЯВКА ЗА УЧАСТИЕ</w:t>
      </w:r>
      <w:r>
        <w:rPr>
          <w:b/>
          <w:sz w:val="24"/>
        </w:rPr>
        <w:t xml:space="preserve"> </w:t>
      </w:r>
      <w:r w:rsidRPr="00E7122F">
        <w:rPr>
          <w:b/>
          <w:sz w:val="24"/>
        </w:rPr>
        <w:t xml:space="preserve">В </w:t>
      </w:r>
      <w:r>
        <w:rPr>
          <w:b/>
          <w:sz w:val="24"/>
        </w:rPr>
        <w:t>УЧИЛИЩЕ ПО</w:t>
      </w:r>
      <w:r w:rsidRPr="00E7122F">
        <w:rPr>
          <w:b/>
          <w:sz w:val="24"/>
        </w:rPr>
        <w:t xml:space="preserve"> ЗАНАЯТИ</w:t>
      </w:r>
    </w:p>
    <w:p w:rsidR="00B62018" w:rsidRDefault="00B62018" w:rsidP="00E7122F">
      <w:pPr>
        <w:jc w:val="both"/>
        <w:rPr>
          <w:sz w:val="24"/>
        </w:rPr>
      </w:pPr>
    </w:p>
    <w:p w:rsidR="00B62018" w:rsidRPr="00A20277" w:rsidRDefault="00B62018" w:rsidP="00764FF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0" w:color="auto"/>
        </w:pBdr>
        <w:jc w:val="both"/>
        <w:rPr>
          <w:sz w:val="24"/>
          <w:lang w:val="ru-RU"/>
        </w:rPr>
      </w:pPr>
      <w:r>
        <w:rPr>
          <w:sz w:val="24"/>
        </w:rPr>
        <w:t>Срок за изпращане на заявките за участие - до 24.06.2022 г.</w:t>
      </w:r>
    </w:p>
    <w:p w:rsidR="00B62018" w:rsidRPr="00DD72BA" w:rsidRDefault="00B62018" w:rsidP="00764FF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0" w:color="auto"/>
        </w:pBdr>
        <w:jc w:val="both"/>
        <w:rPr>
          <w:sz w:val="24"/>
        </w:rPr>
      </w:pPr>
      <w:r>
        <w:rPr>
          <w:sz w:val="24"/>
        </w:rPr>
        <w:tab/>
        <w:t xml:space="preserve">По имейл на адрес: </w:t>
      </w:r>
      <w:r w:rsidRPr="00A20277">
        <w:rPr>
          <w:sz w:val="24"/>
          <w:lang w:val="en-US"/>
        </w:rPr>
        <w:t>office</w:t>
      </w:r>
      <w:r w:rsidRPr="00A20277">
        <w:rPr>
          <w:sz w:val="24"/>
          <w:lang w:val="ru-RU"/>
        </w:rPr>
        <w:t>@</w:t>
      </w:r>
      <w:r w:rsidRPr="00A20277">
        <w:rPr>
          <w:sz w:val="24"/>
          <w:lang w:val="en-US"/>
        </w:rPr>
        <w:t>fairoreshakbg</w:t>
      </w:r>
      <w:r w:rsidRPr="00A20277">
        <w:rPr>
          <w:sz w:val="24"/>
          <w:lang w:val="ru-RU"/>
        </w:rPr>
        <w:t>.</w:t>
      </w:r>
      <w:r w:rsidRPr="00A20277">
        <w:rPr>
          <w:sz w:val="24"/>
          <w:lang w:val="en-US"/>
        </w:rPr>
        <w:t>com</w:t>
      </w:r>
      <w:r w:rsidRPr="00DD72BA">
        <w:rPr>
          <w:sz w:val="24"/>
        </w:rPr>
        <w:t xml:space="preserve"> </w:t>
      </w:r>
      <w:r>
        <w:rPr>
          <w:sz w:val="24"/>
        </w:rPr>
        <w:t>или</w:t>
      </w:r>
    </w:p>
    <w:p w:rsidR="00B62018" w:rsidRDefault="00B62018" w:rsidP="00764FF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0" w:color="auto"/>
        </w:pBdr>
        <w:jc w:val="both"/>
        <w:rPr>
          <w:sz w:val="24"/>
        </w:rPr>
      </w:pPr>
      <w:r>
        <w:rPr>
          <w:sz w:val="24"/>
        </w:rPr>
        <w:tab/>
        <w:t>на място в НИХЗИ – Орешак в деловодството на институцията</w:t>
      </w:r>
    </w:p>
    <w:p w:rsidR="00B62018" w:rsidRDefault="00B62018" w:rsidP="00764FF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0" w:color="auto"/>
        </w:pBdr>
        <w:jc w:val="both"/>
        <w:rPr>
          <w:sz w:val="24"/>
        </w:rPr>
      </w:pPr>
      <w:r>
        <w:rPr>
          <w:sz w:val="24"/>
        </w:rPr>
        <w:t>Срок за потвърждение</w:t>
      </w:r>
      <w:r w:rsidRPr="00BE053F">
        <w:rPr>
          <w:sz w:val="24"/>
        </w:rPr>
        <w:t xml:space="preserve"> </w:t>
      </w:r>
      <w:r>
        <w:rPr>
          <w:sz w:val="24"/>
        </w:rPr>
        <w:t>от НИХЗИ на заявено участие - до 28.06.2022 г.</w:t>
      </w:r>
    </w:p>
    <w:p w:rsidR="00B62018" w:rsidRDefault="00B62018" w:rsidP="00764FF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0" w:color="auto"/>
        </w:pBdr>
        <w:jc w:val="both"/>
        <w:rPr>
          <w:sz w:val="24"/>
        </w:rPr>
      </w:pPr>
      <w:r>
        <w:rPr>
          <w:sz w:val="24"/>
        </w:rPr>
        <w:t>Срок за заплащане на такса за участие - 30.06.2022 г.</w:t>
      </w:r>
    </w:p>
    <w:p w:rsidR="00B62018" w:rsidRDefault="00B62018" w:rsidP="00E7122F">
      <w:pPr>
        <w:jc w:val="both"/>
        <w:rPr>
          <w:sz w:val="24"/>
        </w:rPr>
      </w:pPr>
    </w:p>
    <w:p w:rsidR="00B62018" w:rsidRDefault="00B62018" w:rsidP="00E7122F">
      <w:pPr>
        <w:jc w:val="both"/>
        <w:rPr>
          <w:sz w:val="24"/>
          <w:u w:val="single"/>
        </w:rPr>
      </w:pPr>
      <w:r w:rsidRPr="00C36575">
        <w:rPr>
          <w:sz w:val="24"/>
          <w:u w:val="single"/>
        </w:rPr>
        <w:t xml:space="preserve">Всеки участник сам </w:t>
      </w:r>
      <w:r>
        <w:rPr>
          <w:sz w:val="24"/>
          <w:u w:val="single"/>
        </w:rPr>
        <w:t>о</w:t>
      </w:r>
      <w:r w:rsidRPr="00C36575">
        <w:rPr>
          <w:sz w:val="24"/>
          <w:u w:val="single"/>
        </w:rPr>
        <w:t xml:space="preserve">сигурява своето </w:t>
      </w:r>
      <w:r>
        <w:rPr>
          <w:sz w:val="24"/>
          <w:u w:val="single"/>
        </w:rPr>
        <w:t>присъствие в Националното изложение на художествените занаяти за участие в заниманията.</w:t>
      </w:r>
      <w:bookmarkStart w:id="0" w:name="_GoBack"/>
      <w:bookmarkEnd w:id="0"/>
      <w:r w:rsidRPr="00C36575">
        <w:rPr>
          <w:sz w:val="24"/>
          <w:u w:val="single"/>
        </w:rPr>
        <w:t xml:space="preserve"> </w:t>
      </w:r>
    </w:p>
    <w:p w:rsidR="00B62018" w:rsidRDefault="00B62018" w:rsidP="00E7122F">
      <w:pPr>
        <w:jc w:val="both"/>
        <w:rPr>
          <w:sz w:val="24"/>
          <w:u w:val="single"/>
        </w:rPr>
      </w:pPr>
      <w:r>
        <w:rPr>
          <w:sz w:val="24"/>
          <w:u w:val="single"/>
        </w:rPr>
        <w:t>Училището по занаяти ще се проведе в два периода през м.юли и участниците имат право на избор:</w:t>
      </w:r>
    </w:p>
    <w:p w:rsidR="00B62018" w:rsidRDefault="00B62018" w:rsidP="00E7122F">
      <w:pPr>
        <w:jc w:val="both"/>
        <w:rPr>
          <w:sz w:val="24"/>
          <w:u w:val="single"/>
        </w:rPr>
      </w:pPr>
      <w:r>
        <w:rPr>
          <w:sz w:val="24"/>
          <w:u w:val="single"/>
        </w:rPr>
        <w:t>1./ От 04.07.2022 год. до 08.07.2022 год.;</w:t>
      </w:r>
    </w:p>
    <w:p w:rsidR="00B62018" w:rsidRPr="00344C31" w:rsidRDefault="00B62018" w:rsidP="00E7122F">
      <w:pPr>
        <w:jc w:val="both"/>
        <w:rPr>
          <w:sz w:val="24"/>
        </w:rPr>
      </w:pPr>
      <w:r w:rsidRPr="00344C31">
        <w:rPr>
          <w:sz w:val="24"/>
        </w:rPr>
        <w:t>или</w:t>
      </w:r>
    </w:p>
    <w:p w:rsidR="00B62018" w:rsidRDefault="00B62018" w:rsidP="00E7122F">
      <w:pPr>
        <w:jc w:val="both"/>
        <w:rPr>
          <w:sz w:val="24"/>
          <w:u w:val="single"/>
        </w:rPr>
      </w:pPr>
      <w:r>
        <w:rPr>
          <w:sz w:val="24"/>
          <w:u w:val="single"/>
        </w:rPr>
        <w:t xml:space="preserve">2./ От 18.07.2022 год. до 22.07.2022 год. </w:t>
      </w:r>
    </w:p>
    <w:p w:rsidR="00B62018" w:rsidRPr="002E52F3" w:rsidRDefault="00B62018" w:rsidP="00E7122F">
      <w:pPr>
        <w:jc w:val="both"/>
        <w:rPr>
          <w:sz w:val="24"/>
        </w:rPr>
      </w:pPr>
      <w:r w:rsidRPr="002E52F3">
        <w:rPr>
          <w:sz w:val="24"/>
        </w:rPr>
        <w:t xml:space="preserve">по </w:t>
      </w:r>
      <w:r>
        <w:rPr>
          <w:sz w:val="24"/>
        </w:rPr>
        <w:t xml:space="preserve">заявено </w:t>
      </w:r>
      <w:r w:rsidRPr="002E52F3">
        <w:rPr>
          <w:sz w:val="24"/>
        </w:rPr>
        <w:t xml:space="preserve">желание </w:t>
      </w:r>
      <w:r>
        <w:rPr>
          <w:sz w:val="24"/>
        </w:rPr>
        <w:t>з</w:t>
      </w:r>
      <w:r w:rsidRPr="002E52F3">
        <w:rPr>
          <w:sz w:val="24"/>
        </w:rPr>
        <w:t xml:space="preserve">а </w:t>
      </w:r>
      <w:r>
        <w:rPr>
          <w:sz w:val="24"/>
        </w:rPr>
        <w:t>един от двата посочени периода</w:t>
      </w:r>
    </w:p>
    <w:p w:rsidR="00B62018" w:rsidRDefault="00B62018" w:rsidP="00E7122F">
      <w:pPr>
        <w:jc w:val="both"/>
        <w:rPr>
          <w:sz w:val="24"/>
        </w:rPr>
      </w:pPr>
    </w:p>
    <w:tbl>
      <w:tblPr>
        <w:tblW w:w="10188" w:type="dxa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3261"/>
        <w:gridCol w:w="6927"/>
      </w:tblGrid>
      <w:tr w:rsidR="00B62018" w:rsidRPr="00102CC2">
        <w:tc>
          <w:tcPr>
            <w:tcW w:w="3261" w:type="dxa"/>
          </w:tcPr>
          <w:p w:rsidR="00B62018" w:rsidRPr="006A2EE6" w:rsidRDefault="00B62018" w:rsidP="006A2EE6">
            <w:pPr>
              <w:jc w:val="both"/>
              <w:rPr>
                <w:b/>
                <w:i/>
                <w:sz w:val="24"/>
              </w:rPr>
            </w:pPr>
            <w:r w:rsidRPr="006A2EE6">
              <w:rPr>
                <w:b/>
                <w:i/>
                <w:sz w:val="24"/>
              </w:rPr>
              <w:t>Данни:</w:t>
            </w:r>
          </w:p>
        </w:tc>
        <w:tc>
          <w:tcPr>
            <w:tcW w:w="6927" w:type="dxa"/>
          </w:tcPr>
          <w:p w:rsidR="00B62018" w:rsidRPr="006A2EE6" w:rsidRDefault="00B62018" w:rsidP="006A2EE6">
            <w:pPr>
              <w:jc w:val="both"/>
              <w:rPr>
                <w:b/>
                <w:i/>
                <w:sz w:val="24"/>
              </w:rPr>
            </w:pPr>
            <w:r>
              <w:rPr>
                <w:b/>
                <w:i/>
                <w:sz w:val="24"/>
              </w:rPr>
              <w:t>Задължително</w:t>
            </w:r>
            <w:r w:rsidRPr="006A2EE6">
              <w:rPr>
                <w:b/>
                <w:i/>
                <w:sz w:val="24"/>
              </w:rPr>
              <w:t xml:space="preserve"> попълнете всички полета:</w:t>
            </w:r>
          </w:p>
        </w:tc>
      </w:tr>
      <w:tr w:rsidR="00B62018">
        <w:tc>
          <w:tcPr>
            <w:tcW w:w="3261" w:type="dxa"/>
          </w:tcPr>
          <w:p w:rsidR="00B62018" w:rsidRPr="006A2EE6" w:rsidRDefault="00B62018" w:rsidP="006A2EE6">
            <w:pPr>
              <w:jc w:val="both"/>
              <w:rPr>
                <w:sz w:val="24"/>
              </w:rPr>
            </w:pPr>
            <w:r w:rsidRPr="006A2EE6">
              <w:rPr>
                <w:sz w:val="24"/>
              </w:rPr>
              <w:t xml:space="preserve">Заявител: </w:t>
            </w:r>
          </w:p>
          <w:p w:rsidR="00B62018" w:rsidRPr="006A2EE6" w:rsidRDefault="00B62018" w:rsidP="006A2EE6">
            <w:pPr>
              <w:jc w:val="both"/>
              <w:rPr>
                <w:i/>
                <w:sz w:val="24"/>
              </w:rPr>
            </w:pPr>
            <w:r w:rsidRPr="006A2EE6">
              <w:rPr>
                <w:i/>
                <w:sz w:val="24"/>
              </w:rPr>
              <w:t>(три имена</w:t>
            </w:r>
            <w:r>
              <w:rPr>
                <w:i/>
                <w:sz w:val="24"/>
              </w:rPr>
              <w:t xml:space="preserve"> на родител/ настойник</w:t>
            </w:r>
            <w:r w:rsidRPr="006A2EE6">
              <w:rPr>
                <w:i/>
                <w:sz w:val="24"/>
              </w:rPr>
              <w:t>)</w:t>
            </w:r>
          </w:p>
        </w:tc>
        <w:tc>
          <w:tcPr>
            <w:tcW w:w="6927" w:type="dxa"/>
          </w:tcPr>
          <w:p w:rsidR="00B62018" w:rsidRPr="006A2EE6" w:rsidRDefault="00B62018" w:rsidP="006A2EE6">
            <w:pPr>
              <w:jc w:val="both"/>
              <w:rPr>
                <w:sz w:val="24"/>
              </w:rPr>
            </w:pPr>
          </w:p>
        </w:tc>
      </w:tr>
      <w:tr w:rsidR="00B62018">
        <w:tc>
          <w:tcPr>
            <w:tcW w:w="3261" w:type="dxa"/>
          </w:tcPr>
          <w:p w:rsidR="00B62018" w:rsidRPr="006A2EE6" w:rsidRDefault="00B62018" w:rsidP="006A2EE6">
            <w:pPr>
              <w:jc w:val="both"/>
              <w:rPr>
                <w:sz w:val="24"/>
              </w:rPr>
            </w:pPr>
            <w:r>
              <w:rPr>
                <w:sz w:val="24"/>
              </w:rPr>
              <w:t>Имена и възраст на участника</w:t>
            </w:r>
          </w:p>
        </w:tc>
        <w:tc>
          <w:tcPr>
            <w:tcW w:w="6927" w:type="dxa"/>
          </w:tcPr>
          <w:p w:rsidR="00B62018" w:rsidRPr="006A2EE6" w:rsidRDefault="00B62018" w:rsidP="006A2EE6">
            <w:pPr>
              <w:jc w:val="both"/>
              <w:rPr>
                <w:sz w:val="24"/>
              </w:rPr>
            </w:pPr>
          </w:p>
        </w:tc>
      </w:tr>
      <w:tr w:rsidR="00B62018">
        <w:tc>
          <w:tcPr>
            <w:tcW w:w="3261" w:type="dxa"/>
          </w:tcPr>
          <w:p w:rsidR="00B62018" w:rsidRPr="006A2EE6" w:rsidRDefault="00B62018" w:rsidP="006A2EE6">
            <w:pPr>
              <w:jc w:val="both"/>
              <w:rPr>
                <w:sz w:val="24"/>
              </w:rPr>
            </w:pPr>
            <w:r w:rsidRPr="006A2EE6">
              <w:rPr>
                <w:sz w:val="24"/>
              </w:rPr>
              <w:t>Адрес:</w:t>
            </w:r>
          </w:p>
          <w:p w:rsidR="00B62018" w:rsidRPr="006A2EE6" w:rsidRDefault="00B62018" w:rsidP="006A2EE6">
            <w:pPr>
              <w:jc w:val="both"/>
              <w:rPr>
                <w:sz w:val="24"/>
              </w:rPr>
            </w:pPr>
          </w:p>
        </w:tc>
        <w:tc>
          <w:tcPr>
            <w:tcW w:w="6927" w:type="dxa"/>
          </w:tcPr>
          <w:p w:rsidR="00B62018" w:rsidRPr="006A2EE6" w:rsidRDefault="00B62018" w:rsidP="006A2EE6">
            <w:pPr>
              <w:jc w:val="both"/>
              <w:rPr>
                <w:sz w:val="24"/>
              </w:rPr>
            </w:pPr>
          </w:p>
        </w:tc>
      </w:tr>
      <w:tr w:rsidR="00B62018">
        <w:tc>
          <w:tcPr>
            <w:tcW w:w="3261" w:type="dxa"/>
          </w:tcPr>
          <w:p w:rsidR="00B62018" w:rsidRPr="006A2EE6" w:rsidRDefault="00B62018" w:rsidP="006A2EE6">
            <w:pPr>
              <w:jc w:val="both"/>
              <w:rPr>
                <w:sz w:val="24"/>
              </w:rPr>
            </w:pPr>
            <w:r w:rsidRPr="006A2EE6">
              <w:rPr>
                <w:sz w:val="24"/>
              </w:rPr>
              <w:t>Телефон и лице за контакт:</w:t>
            </w:r>
          </w:p>
          <w:p w:rsidR="00B62018" w:rsidRPr="006A2EE6" w:rsidRDefault="00B62018" w:rsidP="006A2EE6">
            <w:pPr>
              <w:jc w:val="both"/>
              <w:rPr>
                <w:sz w:val="24"/>
              </w:rPr>
            </w:pPr>
          </w:p>
        </w:tc>
        <w:tc>
          <w:tcPr>
            <w:tcW w:w="6927" w:type="dxa"/>
          </w:tcPr>
          <w:p w:rsidR="00B62018" w:rsidRPr="006A2EE6" w:rsidRDefault="00B62018" w:rsidP="006A2EE6">
            <w:pPr>
              <w:jc w:val="both"/>
              <w:rPr>
                <w:sz w:val="24"/>
              </w:rPr>
            </w:pPr>
          </w:p>
        </w:tc>
      </w:tr>
      <w:tr w:rsidR="00B62018">
        <w:tc>
          <w:tcPr>
            <w:tcW w:w="3261" w:type="dxa"/>
          </w:tcPr>
          <w:p w:rsidR="00B62018" w:rsidRPr="006A2EE6" w:rsidRDefault="00B62018" w:rsidP="006A2EE6">
            <w:pPr>
              <w:jc w:val="both"/>
              <w:rPr>
                <w:sz w:val="24"/>
              </w:rPr>
            </w:pPr>
            <w:r w:rsidRPr="006A2EE6">
              <w:rPr>
                <w:sz w:val="24"/>
              </w:rPr>
              <w:t>Е</w:t>
            </w:r>
            <w:r w:rsidRPr="006A2EE6">
              <w:rPr>
                <w:sz w:val="24"/>
                <w:lang w:val="de-DE"/>
              </w:rPr>
              <w:t>-mail</w:t>
            </w:r>
            <w:r w:rsidRPr="006A2EE6">
              <w:rPr>
                <w:sz w:val="24"/>
                <w:lang w:val="en-US"/>
              </w:rPr>
              <w:t>:</w:t>
            </w:r>
          </w:p>
          <w:p w:rsidR="00B62018" w:rsidRPr="006A2EE6" w:rsidRDefault="00B62018" w:rsidP="006A2EE6">
            <w:pPr>
              <w:jc w:val="both"/>
              <w:rPr>
                <w:sz w:val="24"/>
              </w:rPr>
            </w:pPr>
          </w:p>
        </w:tc>
        <w:tc>
          <w:tcPr>
            <w:tcW w:w="6927" w:type="dxa"/>
          </w:tcPr>
          <w:p w:rsidR="00B62018" w:rsidRPr="006A2EE6" w:rsidRDefault="00B62018" w:rsidP="006A2EE6">
            <w:pPr>
              <w:jc w:val="both"/>
              <w:rPr>
                <w:sz w:val="24"/>
              </w:rPr>
            </w:pPr>
          </w:p>
        </w:tc>
      </w:tr>
      <w:tr w:rsidR="00B62018">
        <w:tc>
          <w:tcPr>
            <w:tcW w:w="3261" w:type="dxa"/>
          </w:tcPr>
          <w:p w:rsidR="00B62018" w:rsidRPr="006A2EE6" w:rsidRDefault="00B62018" w:rsidP="006A2EE6">
            <w:pPr>
              <w:jc w:val="both"/>
              <w:rPr>
                <w:sz w:val="24"/>
              </w:rPr>
            </w:pPr>
            <w:r w:rsidRPr="006A2EE6">
              <w:rPr>
                <w:sz w:val="24"/>
              </w:rPr>
              <w:t>Пред</w:t>
            </w:r>
            <w:r>
              <w:rPr>
                <w:sz w:val="24"/>
              </w:rPr>
              <w:t>почитан период за участие от двата посочени.</w:t>
            </w:r>
          </w:p>
          <w:p w:rsidR="00B62018" w:rsidRPr="006A2EE6" w:rsidRDefault="00B62018" w:rsidP="006A2EE6">
            <w:pPr>
              <w:jc w:val="both"/>
              <w:rPr>
                <w:sz w:val="24"/>
              </w:rPr>
            </w:pPr>
          </w:p>
        </w:tc>
        <w:tc>
          <w:tcPr>
            <w:tcW w:w="6927" w:type="dxa"/>
          </w:tcPr>
          <w:p w:rsidR="00B62018" w:rsidRPr="006A2EE6" w:rsidRDefault="00B62018" w:rsidP="006A2EE6">
            <w:pPr>
              <w:jc w:val="both"/>
              <w:rPr>
                <w:sz w:val="24"/>
              </w:rPr>
            </w:pPr>
          </w:p>
        </w:tc>
      </w:tr>
      <w:tr w:rsidR="00B62018">
        <w:tc>
          <w:tcPr>
            <w:tcW w:w="3261" w:type="dxa"/>
          </w:tcPr>
          <w:p w:rsidR="00B62018" w:rsidRPr="006A2EE6" w:rsidRDefault="00B62018" w:rsidP="006A2EE6">
            <w:pPr>
              <w:jc w:val="both"/>
              <w:rPr>
                <w:sz w:val="24"/>
              </w:rPr>
            </w:pPr>
            <w:r w:rsidRPr="006A2EE6">
              <w:rPr>
                <w:sz w:val="24"/>
              </w:rPr>
              <w:t>Забележки и коментари:</w:t>
            </w:r>
          </w:p>
          <w:p w:rsidR="00B62018" w:rsidRPr="006A2EE6" w:rsidRDefault="00B62018" w:rsidP="006A2EE6">
            <w:pPr>
              <w:jc w:val="both"/>
              <w:rPr>
                <w:sz w:val="24"/>
              </w:rPr>
            </w:pPr>
          </w:p>
        </w:tc>
        <w:tc>
          <w:tcPr>
            <w:tcW w:w="6927" w:type="dxa"/>
          </w:tcPr>
          <w:p w:rsidR="00B62018" w:rsidRPr="006A2EE6" w:rsidRDefault="00B62018" w:rsidP="006A2EE6">
            <w:pPr>
              <w:jc w:val="both"/>
              <w:rPr>
                <w:sz w:val="24"/>
              </w:rPr>
            </w:pPr>
          </w:p>
          <w:p w:rsidR="00B62018" w:rsidRPr="006A2EE6" w:rsidRDefault="00B62018" w:rsidP="006A2EE6">
            <w:pPr>
              <w:jc w:val="both"/>
              <w:rPr>
                <w:sz w:val="24"/>
              </w:rPr>
            </w:pPr>
          </w:p>
          <w:p w:rsidR="00B62018" w:rsidRPr="006A2EE6" w:rsidRDefault="00B62018" w:rsidP="006A2EE6">
            <w:pPr>
              <w:jc w:val="both"/>
              <w:rPr>
                <w:sz w:val="24"/>
                <w:lang w:val="en-US"/>
              </w:rPr>
            </w:pPr>
          </w:p>
          <w:p w:rsidR="00B62018" w:rsidRPr="006A2EE6" w:rsidRDefault="00B62018" w:rsidP="006A2EE6">
            <w:pPr>
              <w:jc w:val="both"/>
              <w:rPr>
                <w:sz w:val="24"/>
                <w:lang w:val="en-US"/>
              </w:rPr>
            </w:pPr>
          </w:p>
        </w:tc>
      </w:tr>
    </w:tbl>
    <w:p w:rsidR="00B62018" w:rsidRPr="00344C31" w:rsidRDefault="00B62018" w:rsidP="0039301E">
      <w:pPr>
        <w:jc w:val="both"/>
        <w:rPr>
          <w:b/>
          <w:bCs/>
          <w:sz w:val="24"/>
        </w:rPr>
      </w:pPr>
      <w:r w:rsidRPr="00344C31">
        <w:rPr>
          <w:b/>
          <w:bCs/>
          <w:sz w:val="24"/>
        </w:rPr>
        <w:t xml:space="preserve">Моля приложете: </w:t>
      </w:r>
    </w:p>
    <w:p w:rsidR="00B62018" w:rsidRPr="00221D15" w:rsidRDefault="00B62018" w:rsidP="0039301E">
      <w:pPr>
        <w:jc w:val="both"/>
        <w:rPr>
          <w:sz w:val="24"/>
        </w:rPr>
      </w:pPr>
      <w:r>
        <w:rPr>
          <w:sz w:val="24"/>
        </w:rPr>
        <w:t>1.) Декларация от родителя/настойника за съгласие за участие в училището по занаяти.</w:t>
      </w:r>
    </w:p>
    <w:p w:rsidR="00B62018" w:rsidRPr="0039301E" w:rsidRDefault="00B62018" w:rsidP="00E7122F">
      <w:pPr>
        <w:jc w:val="both"/>
        <w:rPr>
          <w:i/>
        </w:rPr>
      </w:pPr>
      <w:r w:rsidRPr="0039301E">
        <w:rPr>
          <w:i/>
        </w:rPr>
        <w:t xml:space="preserve">С попълването и изпращането на заявката потвърждавам, че съм се запознал/а с всички условия за участие в </w:t>
      </w:r>
      <w:r>
        <w:rPr>
          <w:i/>
        </w:rPr>
        <w:t>Училище по занаяти,организирано от НИХЗИ</w:t>
      </w:r>
      <w:r w:rsidRPr="0039301E">
        <w:rPr>
          <w:i/>
        </w:rPr>
        <w:t>.</w:t>
      </w:r>
    </w:p>
    <w:p w:rsidR="00B62018" w:rsidRPr="0039301E" w:rsidRDefault="00B62018" w:rsidP="00E7122F">
      <w:pPr>
        <w:jc w:val="both"/>
        <w:rPr>
          <w:i/>
        </w:rPr>
      </w:pPr>
      <w:r w:rsidRPr="0039301E">
        <w:rPr>
          <w:i/>
        </w:rPr>
        <w:t>Заявки, подадени без приложен</w:t>
      </w:r>
      <w:r>
        <w:rPr>
          <w:i/>
        </w:rPr>
        <w:t>а</w:t>
      </w:r>
      <w:r w:rsidRPr="0039301E">
        <w:rPr>
          <w:i/>
        </w:rPr>
        <w:t xml:space="preserve"> </w:t>
      </w:r>
      <w:r>
        <w:rPr>
          <w:i/>
        </w:rPr>
        <w:t>Декларация,</w:t>
      </w:r>
      <w:r w:rsidRPr="0039301E">
        <w:rPr>
          <w:i/>
        </w:rPr>
        <w:t xml:space="preserve"> удостоверяваща </w:t>
      </w:r>
      <w:r>
        <w:rPr>
          <w:i/>
        </w:rPr>
        <w:t>всички условия и указания</w:t>
      </w:r>
      <w:r w:rsidRPr="0039301E">
        <w:rPr>
          <w:i/>
        </w:rPr>
        <w:t xml:space="preserve">, се считат за </w:t>
      </w:r>
      <w:r w:rsidRPr="0039301E">
        <w:rPr>
          <w:i/>
          <w:u w:val="single"/>
        </w:rPr>
        <w:t>невалидни</w:t>
      </w:r>
      <w:r w:rsidRPr="0039301E">
        <w:rPr>
          <w:i/>
        </w:rPr>
        <w:t>.</w:t>
      </w:r>
    </w:p>
    <w:p w:rsidR="00B62018" w:rsidRDefault="00B62018" w:rsidP="00E7122F">
      <w:pPr>
        <w:jc w:val="both"/>
        <w:rPr>
          <w:b/>
          <w:bCs/>
          <w:sz w:val="24"/>
        </w:rPr>
      </w:pPr>
    </w:p>
    <w:p w:rsidR="00B62018" w:rsidRDefault="00B62018" w:rsidP="00E7122F">
      <w:pPr>
        <w:jc w:val="both"/>
        <w:rPr>
          <w:b/>
          <w:bCs/>
          <w:sz w:val="24"/>
        </w:rPr>
      </w:pPr>
      <w:r>
        <w:rPr>
          <w:b/>
          <w:bCs/>
          <w:sz w:val="24"/>
        </w:rPr>
        <w:t xml:space="preserve">ВАЖНО! </w:t>
      </w:r>
    </w:p>
    <w:p w:rsidR="00B62018" w:rsidRDefault="00B62018" w:rsidP="00E7122F">
      <w:pPr>
        <w:jc w:val="both"/>
        <w:rPr>
          <w:sz w:val="24"/>
        </w:rPr>
      </w:pPr>
      <w:r>
        <w:rPr>
          <w:sz w:val="24"/>
        </w:rPr>
        <w:t>1./Училището по занаяти ще се проведе при сформиране на групи с достатъчен брой участници.</w:t>
      </w:r>
    </w:p>
    <w:p w:rsidR="00B62018" w:rsidRDefault="00B62018" w:rsidP="00E7122F">
      <w:pPr>
        <w:jc w:val="both"/>
        <w:rPr>
          <w:sz w:val="24"/>
        </w:rPr>
      </w:pPr>
      <w:r>
        <w:rPr>
          <w:sz w:val="24"/>
        </w:rPr>
        <w:t>2./Ще се приемат заявки за участие и за по-малко от 5 дни с точно упоменаване на избраните дни за участие.</w:t>
      </w:r>
    </w:p>
    <w:p w:rsidR="00B62018" w:rsidRPr="00E4276B" w:rsidRDefault="00B62018" w:rsidP="00E7122F">
      <w:pPr>
        <w:jc w:val="both"/>
        <w:rPr>
          <w:sz w:val="24"/>
        </w:rPr>
      </w:pPr>
    </w:p>
    <w:p w:rsidR="00B62018" w:rsidRPr="00EE06F8" w:rsidRDefault="00B62018" w:rsidP="00EE06F8">
      <w:pPr>
        <w:jc w:val="both"/>
        <w:rPr>
          <w:sz w:val="24"/>
        </w:rPr>
      </w:pPr>
      <w:r>
        <w:rPr>
          <w:sz w:val="24"/>
        </w:rPr>
        <w:t>Контакти: тел. 0888008411</w:t>
      </w:r>
      <w:r w:rsidRPr="00F32D39">
        <w:rPr>
          <w:sz w:val="24"/>
          <w:szCs w:val="24"/>
        </w:rPr>
        <w:t>;</w:t>
      </w:r>
      <w:r>
        <w:rPr>
          <w:sz w:val="24"/>
        </w:rPr>
        <w:t xml:space="preserve"> </w:t>
      </w:r>
      <w:r>
        <w:rPr>
          <w:sz w:val="24"/>
          <w:lang w:val="de-DE"/>
        </w:rPr>
        <w:t>e</w:t>
      </w:r>
      <w:r w:rsidRPr="00AF3932">
        <w:rPr>
          <w:sz w:val="24"/>
        </w:rPr>
        <w:t>-</w:t>
      </w:r>
      <w:r>
        <w:rPr>
          <w:sz w:val="24"/>
          <w:lang w:val="de-DE"/>
        </w:rPr>
        <w:t>mail</w:t>
      </w:r>
      <w:r w:rsidRPr="00AF3932">
        <w:rPr>
          <w:sz w:val="24"/>
        </w:rPr>
        <w:t xml:space="preserve">: </w:t>
      </w:r>
      <w:r w:rsidRPr="00A20277">
        <w:rPr>
          <w:sz w:val="24"/>
          <w:lang w:val="en-US"/>
        </w:rPr>
        <w:t>office</w:t>
      </w:r>
      <w:r w:rsidRPr="00A20277">
        <w:rPr>
          <w:sz w:val="24"/>
          <w:lang w:val="ru-RU"/>
        </w:rPr>
        <w:t>@</w:t>
      </w:r>
      <w:r w:rsidRPr="00A20277">
        <w:rPr>
          <w:sz w:val="24"/>
          <w:lang w:val="en-US"/>
        </w:rPr>
        <w:t>fairoreshakbg</w:t>
      </w:r>
      <w:r w:rsidRPr="00A20277">
        <w:rPr>
          <w:sz w:val="24"/>
          <w:lang w:val="ru-RU"/>
        </w:rPr>
        <w:t>.</w:t>
      </w:r>
      <w:r w:rsidRPr="00A20277">
        <w:rPr>
          <w:sz w:val="24"/>
          <w:lang w:val="en-US"/>
        </w:rPr>
        <w:t>com</w:t>
      </w:r>
    </w:p>
    <w:sectPr w:rsidR="00B62018" w:rsidRPr="00EE06F8" w:rsidSect="007F1FFD">
      <w:pgSz w:w="11906" w:h="16838"/>
      <w:pgMar w:top="568" w:right="566" w:bottom="539" w:left="1417" w:header="567" w:footer="708" w:gutter="0"/>
      <w:cols w:space="708"/>
      <w:rtlGutter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B62018" w:rsidRDefault="00B62018" w:rsidP="00E7122F">
      <w:r>
        <w:separator/>
      </w:r>
    </w:p>
  </w:endnote>
  <w:endnote w:type="continuationSeparator" w:id="0">
    <w:p w:rsidR="00B62018" w:rsidRDefault="00B62018" w:rsidP="00E7122F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B62018" w:rsidRDefault="00B62018" w:rsidP="00E7122F">
      <w:r>
        <w:separator/>
      </w:r>
    </w:p>
  </w:footnote>
  <w:footnote w:type="continuationSeparator" w:id="0">
    <w:p w:rsidR="00B62018" w:rsidRDefault="00B62018" w:rsidP="00E7122F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DE2B45"/>
    <w:rsid w:val="00003736"/>
    <w:rsid w:val="00025008"/>
    <w:rsid w:val="00041F70"/>
    <w:rsid w:val="00062A2C"/>
    <w:rsid w:val="000C733C"/>
    <w:rsid w:val="001004C3"/>
    <w:rsid w:val="00102CC2"/>
    <w:rsid w:val="001864F7"/>
    <w:rsid w:val="001F12B7"/>
    <w:rsid w:val="001F15C1"/>
    <w:rsid w:val="00203E9C"/>
    <w:rsid w:val="00221D15"/>
    <w:rsid w:val="00275CB6"/>
    <w:rsid w:val="00293BD4"/>
    <w:rsid w:val="002B1F3C"/>
    <w:rsid w:val="002E0075"/>
    <w:rsid w:val="002E1924"/>
    <w:rsid w:val="002E3058"/>
    <w:rsid w:val="002E52F3"/>
    <w:rsid w:val="00344C31"/>
    <w:rsid w:val="0039301E"/>
    <w:rsid w:val="003E5C34"/>
    <w:rsid w:val="00402058"/>
    <w:rsid w:val="00484F12"/>
    <w:rsid w:val="004937DA"/>
    <w:rsid w:val="00503614"/>
    <w:rsid w:val="00553728"/>
    <w:rsid w:val="00561355"/>
    <w:rsid w:val="00573DDA"/>
    <w:rsid w:val="00613328"/>
    <w:rsid w:val="00623AB4"/>
    <w:rsid w:val="00631F34"/>
    <w:rsid w:val="00665FDD"/>
    <w:rsid w:val="006A2EE6"/>
    <w:rsid w:val="007109B9"/>
    <w:rsid w:val="00742832"/>
    <w:rsid w:val="00764FFC"/>
    <w:rsid w:val="00772D37"/>
    <w:rsid w:val="007A1782"/>
    <w:rsid w:val="007F1FFD"/>
    <w:rsid w:val="008044C3"/>
    <w:rsid w:val="00867E93"/>
    <w:rsid w:val="008768BB"/>
    <w:rsid w:val="00892FF7"/>
    <w:rsid w:val="008B2FC8"/>
    <w:rsid w:val="009054F5"/>
    <w:rsid w:val="00943FF1"/>
    <w:rsid w:val="00991147"/>
    <w:rsid w:val="009C0852"/>
    <w:rsid w:val="009D792F"/>
    <w:rsid w:val="00A17695"/>
    <w:rsid w:val="00A20277"/>
    <w:rsid w:val="00A54A2F"/>
    <w:rsid w:val="00A84820"/>
    <w:rsid w:val="00A85367"/>
    <w:rsid w:val="00A92866"/>
    <w:rsid w:val="00AC4B90"/>
    <w:rsid w:val="00AD4A33"/>
    <w:rsid w:val="00AF3932"/>
    <w:rsid w:val="00B567E0"/>
    <w:rsid w:val="00B62018"/>
    <w:rsid w:val="00BC64A6"/>
    <w:rsid w:val="00BE053F"/>
    <w:rsid w:val="00BF125F"/>
    <w:rsid w:val="00C13626"/>
    <w:rsid w:val="00C36575"/>
    <w:rsid w:val="00C83258"/>
    <w:rsid w:val="00C930B4"/>
    <w:rsid w:val="00CD08FE"/>
    <w:rsid w:val="00D122E7"/>
    <w:rsid w:val="00D55BE8"/>
    <w:rsid w:val="00D83D13"/>
    <w:rsid w:val="00DD72BA"/>
    <w:rsid w:val="00DE1A4F"/>
    <w:rsid w:val="00DE2B45"/>
    <w:rsid w:val="00E13FBD"/>
    <w:rsid w:val="00E26672"/>
    <w:rsid w:val="00E4276B"/>
    <w:rsid w:val="00E62F64"/>
    <w:rsid w:val="00E7122F"/>
    <w:rsid w:val="00E93FAE"/>
    <w:rsid w:val="00EE06F8"/>
    <w:rsid w:val="00F32D39"/>
    <w:rsid w:val="00F46CDC"/>
    <w:rsid w:val="00F575E4"/>
    <w:rsid w:val="00F92091"/>
    <w:rsid w:val="00FE1418"/>
    <w:rsid w:val="00FE6AB7"/>
    <w:rsid w:val="00FF30D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bg-BG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Calibri" w:hAnsi="Times New Roman" w:cs="Times New Roman"/>
        <w:sz w:val="22"/>
        <w:szCs w:val="22"/>
        <w:lang w:val="bg-BG" w:eastAsia="bg-BG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13626"/>
    <w:rPr>
      <w:sz w:val="20"/>
      <w:szCs w:val="20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rsid w:val="00E7122F"/>
    <w:pPr>
      <w:tabs>
        <w:tab w:val="center" w:pos="4536"/>
        <w:tab w:val="right" w:pos="9072"/>
      </w:tabs>
    </w:pPr>
  </w:style>
  <w:style w:type="character" w:customStyle="1" w:styleId="HeaderChar">
    <w:name w:val="Header Char"/>
    <w:basedOn w:val="DefaultParagraphFont"/>
    <w:link w:val="Header"/>
    <w:uiPriority w:val="99"/>
    <w:locked/>
    <w:rsid w:val="00E7122F"/>
    <w:rPr>
      <w:rFonts w:cs="Times New Roman"/>
      <w:sz w:val="20"/>
      <w:lang w:eastAsia="bg-BG"/>
    </w:rPr>
  </w:style>
  <w:style w:type="paragraph" w:styleId="Footer">
    <w:name w:val="footer"/>
    <w:basedOn w:val="Normal"/>
    <w:link w:val="FooterChar"/>
    <w:uiPriority w:val="99"/>
    <w:rsid w:val="00E7122F"/>
    <w:pPr>
      <w:tabs>
        <w:tab w:val="center" w:pos="4536"/>
        <w:tab w:val="right" w:pos="9072"/>
      </w:tabs>
    </w:pPr>
  </w:style>
  <w:style w:type="character" w:customStyle="1" w:styleId="FooterChar">
    <w:name w:val="Footer Char"/>
    <w:basedOn w:val="DefaultParagraphFont"/>
    <w:link w:val="Footer"/>
    <w:uiPriority w:val="99"/>
    <w:locked/>
    <w:rsid w:val="00E7122F"/>
    <w:rPr>
      <w:rFonts w:cs="Times New Roman"/>
      <w:sz w:val="20"/>
      <w:lang w:eastAsia="bg-BG"/>
    </w:rPr>
  </w:style>
  <w:style w:type="paragraph" w:styleId="BalloonText">
    <w:name w:val="Balloon Text"/>
    <w:basedOn w:val="Normal"/>
    <w:link w:val="BalloonTextChar"/>
    <w:uiPriority w:val="99"/>
    <w:semiHidden/>
    <w:rsid w:val="00E7122F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E7122F"/>
    <w:rPr>
      <w:rFonts w:ascii="Tahoma" w:hAnsi="Tahoma" w:cs="Tahoma"/>
      <w:sz w:val="16"/>
      <w:szCs w:val="16"/>
      <w:lang w:eastAsia="bg-BG"/>
    </w:rPr>
  </w:style>
  <w:style w:type="table" w:styleId="TableGrid">
    <w:name w:val="Table Grid"/>
    <w:basedOn w:val="TableNormal"/>
    <w:uiPriority w:val="99"/>
    <w:rsid w:val="00102CC2"/>
    <w:rPr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Hyperlink">
    <w:name w:val="Hyperlink"/>
    <w:basedOn w:val="DefaultParagraphFont"/>
    <w:uiPriority w:val="99"/>
    <w:rsid w:val="00EE06F8"/>
    <w:rPr>
      <w:rFonts w:cs="Times New Roman"/>
      <w:color w:val="0000FF"/>
      <w:u w:val="single"/>
    </w:rPr>
  </w:style>
  <w:style w:type="paragraph" w:styleId="DocumentMap">
    <w:name w:val="Document Map"/>
    <w:basedOn w:val="Normal"/>
    <w:link w:val="DocumentMapChar"/>
    <w:uiPriority w:val="99"/>
    <w:semiHidden/>
    <w:rsid w:val="00A20277"/>
    <w:pPr>
      <w:shd w:val="clear" w:color="auto" w:fill="000080"/>
    </w:pPr>
    <w:rPr>
      <w:rFonts w:ascii="Tahoma" w:hAnsi="Tahoma"/>
    </w:rPr>
  </w:style>
  <w:style w:type="character" w:customStyle="1" w:styleId="DocumentMapChar">
    <w:name w:val="Document Map Char"/>
    <w:basedOn w:val="DefaultParagraphFont"/>
    <w:link w:val="DocumentMap"/>
    <w:uiPriority w:val="99"/>
    <w:semiHidden/>
    <w:locked/>
    <w:rsid w:val="00A85367"/>
    <w:rPr>
      <w:rFonts w:cs="Times New Roman"/>
      <w:sz w:val="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219</TotalTime>
  <Pages>1</Pages>
  <Words>245</Words>
  <Characters>1403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Джабраилова</dc:creator>
  <cp:keywords/>
  <dc:description/>
  <cp:lastModifiedBy>User</cp:lastModifiedBy>
  <cp:revision>14</cp:revision>
  <cp:lastPrinted>2021-08-13T11:26:00Z</cp:lastPrinted>
  <dcterms:created xsi:type="dcterms:W3CDTF">2020-08-17T12:31:00Z</dcterms:created>
  <dcterms:modified xsi:type="dcterms:W3CDTF">2022-05-31T07:57:00Z</dcterms:modified>
</cp:coreProperties>
</file>